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7777777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 xml:space="preserve">(izpolnijo proizvajalci, ki prijavljajo proizvodne naprave na lesno biomaso </w:t>
      </w:r>
    </w:p>
    <w:p w14:paraId="20D5902E" w14:textId="0BBBB46E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8B01E5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771B92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60B8A4CA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A92FBE" w:rsidRPr="008B01E5">
              <w:rPr>
                <w:rFonts w:ascii="Verdana" w:hAnsi="Verdana"/>
                <w:b/>
              </w:rPr>
              <w:t>proizvajalcu</w:t>
            </w:r>
          </w:p>
        </w:tc>
      </w:tr>
      <w:tr w:rsidR="001A50D8" w:rsidRPr="008B01E5" w14:paraId="6931C73D" w14:textId="77777777" w:rsidTr="00771B92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bookmarkStart w:id="0" w:name="_GoBack" w:displacedByCustomXml="prev"/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A1018C" w:rsidRPr="008B01E5" w14:paraId="16906DA0" w14:textId="77777777" w:rsidTr="00771B92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771B92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771B92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771B92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771B92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771B92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771B92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771B92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771B92">
        <w:tc>
          <w:tcPr>
            <w:tcW w:w="4959" w:type="dxa"/>
          </w:tcPr>
          <w:p w14:paraId="4D51B07D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771B92">
        <w:tc>
          <w:tcPr>
            <w:tcW w:w="4959" w:type="dxa"/>
          </w:tcPr>
          <w:p w14:paraId="59807B2E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771B92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771B92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771B92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3A405D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771B92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179380C6" w14:textId="77777777" w:rsidTr="00771B92">
        <w:trPr>
          <w:trHeight w:val="689"/>
        </w:trPr>
        <w:tc>
          <w:tcPr>
            <w:tcW w:w="4959" w:type="dxa"/>
          </w:tcPr>
          <w:p w14:paraId="6081A95D" w14:textId="77777777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Katastrska občina proizvodne naprave</w:t>
            </w:r>
          </w:p>
          <w:p w14:paraId="373C93B2" w14:textId="77777777" w:rsidR="009743D7" w:rsidRPr="008B01E5" w:rsidRDefault="009743D7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837268912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9FADA40" w14:textId="1404942C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3CE6E62F" w14:textId="77777777" w:rsidTr="00771B92">
        <w:tc>
          <w:tcPr>
            <w:tcW w:w="4959" w:type="dxa"/>
          </w:tcPr>
          <w:p w14:paraId="270D4298" w14:textId="1097425F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Parcelna/-e številka/-e lokacije proizvodne naprave</w:t>
            </w:r>
          </w:p>
          <w:p w14:paraId="10BFF643" w14:textId="77777777" w:rsidR="009743D7" w:rsidRPr="008B01E5" w:rsidRDefault="009743D7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203076630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F572303" w14:textId="79060A4F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771B92">
        <w:tc>
          <w:tcPr>
            <w:tcW w:w="4959" w:type="dxa"/>
          </w:tcPr>
          <w:p w14:paraId="0119667B" w14:textId="1E023A77" w:rsidR="00A92FBE" w:rsidRPr="008B01E5" w:rsidRDefault="00A92FBE" w:rsidP="009743D7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lastRenderedPageBreak/>
              <w:t xml:space="preserve">Nazivna 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8145DA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8145DA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8145DA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8145DA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035675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035675">
        <w:tc>
          <w:tcPr>
            <w:tcW w:w="4959" w:type="dxa"/>
          </w:tcPr>
          <w:p w14:paraId="394F63D5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Ponujena cena (EUR/</w:t>
            </w:r>
            <w:r w:rsidRPr="008B01E5">
              <w:rPr>
                <w:rFonts w:ascii="Verdana" w:hAnsi="Verdana"/>
                <w:b/>
              </w:rPr>
              <w:t>MWh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6CBF13D7" w:rsidR="00A92FBE" w:rsidRPr="008B01E5" w:rsidRDefault="00727D0F" w:rsidP="00727D0F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A92FBE" w:rsidRPr="008B01E5" w14:paraId="44D353EE" w14:textId="77777777" w:rsidTr="00035675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8B01E5" w:rsidRDefault="00A92FBE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8B01E5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035675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A1D32BC" w14:textId="37C3BF10" w:rsidR="00A92FBE" w:rsidRPr="008B01E5" w:rsidRDefault="00367625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</w:rPr>
              <w:t>1</w:t>
            </w:r>
            <w:r w:rsidR="00A92FBE" w:rsidRPr="008B01E5">
              <w:rPr>
                <w:rFonts w:ascii="Verdana" w:hAnsi="Verdana"/>
              </w:rPr>
              <w:t>. Letni stroški goriva (EUR/leto)</w:t>
            </w: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A92FBE" w:rsidRPr="008B01E5" w14:paraId="532B5F02" w14:textId="77777777" w:rsidTr="00035675">
        <w:tc>
          <w:tcPr>
            <w:tcW w:w="4959" w:type="dxa"/>
            <w:tcBorders>
              <w:bottom w:val="nil"/>
            </w:tcBorders>
          </w:tcPr>
          <w:p w14:paraId="59DE0322" w14:textId="7CB00106" w:rsidR="00A92FBE" w:rsidRPr="008B01E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2</w:t>
            </w:r>
            <w:r w:rsidR="00A92FBE" w:rsidRPr="008B01E5">
              <w:rPr>
                <w:rFonts w:ascii="Verdana" w:hAnsi="Verdana"/>
              </w:rPr>
              <w:t>. Prihodki in druge koristi ( EUR/leto)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035675">
        <w:tc>
          <w:tcPr>
            <w:tcW w:w="4959" w:type="dxa"/>
            <w:tcBorders>
              <w:top w:val="nil"/>
              <w:bottom w:val="nil"/>
            </w:tcBorders>
          </w:tcPr>
          <w:p w14:paraId="41E8BF38" w14:textId="6AC2C279" w:rsidR="00035675" w:rsidRPr="00035675" w:rsidRDefault="00035675" w:rsidP="00035675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8FCABFA" w14:textId="52999017" w:rsidR="00035675" w:rsidRPr="008B01E5" w:rsidRDefault="003A405D" w:rsidP="0003567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highlight w:val="yellow"/>
                </w:rPr>
                <w:id w:val="-124546689"/>
                <w:placeholder>
                  <w:docPart w:val="4AC0AC8A4C714BD39D4353CF7489AA92"/>
                </w:placeholder>
              </w:sdtPr>
              <w:sdtEndPr/>
              <w:sdtContent>
                <w:r w:rsidR="0003567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035675" w:rsidRPr="008B01E5" w14:paraId="0B46F435" w14:textId="77777777" w:rsidTr="00035675">
        <w:tc>
          <w:tcPr>
            <w:tcW w:w="4959" w:type="dxa"/>
            <w:tcBorders>
              <w:top w:val="nil"/>
            </w:tcBorders>
          </w:tcPr>
          <w:p w14:paraId="17C5D89F" w14:textId="77777777" w:rsidR="00035675" w:rsidRPr="00676E30" w:rsidRDefault="00035675" w:rsidP="00035675">
            <w:pPr>
              <w:pStyle w:val="Odstavekseznama"/>
              <w:numPr>
                <w:ilvl w:val="0"/>
                <w:numId w:val="34"/>
              </w:numPr>
              <w:rPr>
                <w:rFonts w:ascii="Verdana" w:hAnsi="Verdana"/>
              </w:rPr>
            </w:pPr>
            <w:r w:rsidRPr="00676E30">
              <w:rPr>
                <w:rFonts w:ascii="Verdana" w:hAnsi="Verdana"/>
              </w:rPr>
              <w:t>prodaja toplote</w:t>
            </w:r>
          </w:p>
          <w:p w14:paraId="2BDB5E09" w14:textId="2CD7B90D" w:rsidR="00035675" w:rsidRPr="00676E30" w:rsidRDefault="00676E30" w:rsidP="00676E30">
            <w:pPr>
              <w:rPr>
                <w:rFonts w:ascii="Verdana" w:hAnsi="Verdana"/>
              </w:rPr>
            </w:pPr>
            <w:r w:rsidRPr="00676E30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</w:rPr>
              <w:id w:val="-1570263399"/>
              <w:placeholder>
                <w:docPart w:val="5DC0F8A85A3848E9A5C9EBF46A143BE9"/>
              </w:placeholder>
            </w:sdtPr>
            <w:sdtEndPr/>
            <w:sdtContent>
              <w:p w14:paraId="48120A44" w14:textId="77777777" w:rsidR="00035675" w:rsidRPr="00676E30" w:rsidRDefault="00035675" w:rsidP="00035675">
                <w:pPr>
                  <w:rPr>
                    <w:rFonts w:ascii="Verdana" w:hAnsi="Verdana"/>
                  </w:rPr>
                </w:pPr>
                <w:r w:rsidRPr="00676E30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0D7B9F596A4F4265A8C13FF91E3D8902"/>
              </w:placeholder>
            </w:sdtPr>
            <w:sdtEndPr/>
            <w:sdtContent>
              <w:p w14:paraId="77209E4D" w14:textId="77777777" w:rsidR="00035675" w:rsidRPr="00804B68" w:rsidRDefault="00035675" w:rsidP="00035675">
                <w:pPr>
                  <w:rPr>
                    <w:rFonts w:ascii="Verdana" w:hAnsi="Verdana"/>
                  </w:rPr>
                </w:pPr>
                <w:r w:rsidRPr="00676E30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9B336B8" w14:textId="23FB42CD" w:rsidR="00035675" w:rsidRPr="008B01E5" w:rsidRDefault="00035675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035675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3A405D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3A405D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035675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035675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035675">
        <w:tc>
          <w:tcPr>
            <w:tcW w:w="8148" w:type="dxa"/>
            <w:gridSpan w:val="2"/>
          </w:tcPr>
          <w:p w14:paraId="6CA67BC5" w14:textId="77777777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Izjava investitorja o strinjanju z določili in pogoji javnega poziva</w:t>
            </w:r>
          </w:p>
        </w:tc>
        <w:tc>
          <w:tcPr>
            <w:tcW w:w="1377" w:type="dxa"/>
          </w:tcPr>
          <w:p w14:paraId="49E72076" w14:textId="5D9CFAE9" w:rsidR="00A92FBE" w:rsidRPr="008B01E5" w:rsidRDefault="003A405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035675">
        <w:tc>
          <w:tcPr>
            <w:tcW w:w="8148" w:type="dxa"/>
            <w:gridSpan w:val="2"/>
          </w:tcPr>
          <w:p w14:paraId="0C5730C1" w14:textId="55A0A992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investitor v prijavi projekta izkaže)</w:t>
            </w:r>
          </w:p>
        </w:tc>
        <w:tc>
          <w:tcPr>
            <w:tcW w:w="1377" w:type="dxa"/>
          </w:tcPr>
          <w:p w14:paraId="07F6100B" w14:textId="3D46FD9E" w:rsidR="00A92FBE" w:rsidRPr="008B01E5" w:rsidRDefault="003A405D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035675">
        <w:tc>
          <w:tcPr>
            <w:tcW w:w="8148" w:type="dxa"/>
            <w:gridSpan w:val="2"/>
            <w:shd w:val="clear" w:color="auto" w:fill="auto"/>
          </w:tcPr>
          <w:p w14:paraId="2D7BFB4D" w14:textId="0E40A317" w:rsidR="00367625" w:rsidRPr="008B01E5" w:rsidRDefault="00367625" w:rsidP="00A92FBE">
            <w:pPr>
              <w:rPr>
                <w:rFonts w:ascii="Verdana" w:hAnsi="Verdana"/>
                <w:highlight w:val="yellow"/>
              </w:rPr>
            </w:pPr>
            <w:r w:rsidRPr="008B01E5">
              <w:rPr>
                <w:rFonts w:ascii="Verdana" w:hAnsi="Verdana"/>
              </w:rPr>
              <w:lastRenderedPageBreak/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</w:p>
        </w:tc>
        <w:tc>
          <w:tcPr>
            <w:tcW w:w="1377" w:type="dxa"/>
          </w:tcPr>
          <w:p w14:paraId="0864894D" w14:textId="09C8BD51" w:rsidR="00367625" w:rsidRPr="008B01E5" w:rsidRDefault="003A405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035675">
        <w:tc>
          <w:tcPr>
            <w:tcW w:w="8148" w:type="dxa"/>
            <w:gridSpan w:val="2"/>
          </w:tcPr>
          <w:p w14:paraId="02424F4A" w14:textId="43979199" w:rsidR="00367625" w:rsidRPr="008B01E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</w:p>
        </w:tc>
        <w:tc>
          <w:tcPr>
            <w:tcW w:w="1377" w:type="dxa"/>
          </w:tcPr>
          <w:p w14:paraId="44E86D66" w14:textId="51803891" w:rsidR="00367625" w:rsidRPr="008B01E5" w:rsidRDefault="003A405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035675">
        <w:tc>
          <w:tcPr>
            <w:tcW w:w="8148" w:type="dxa"/>
            <w:gridSpan w:val="2"/>
          </w:tcPr>
          <w:p w14:paraId="7CA9F652" w14:textId="65553205" w:rsidR="000A1C6A" w:rsidRPr="008B01E5" w:rsidDel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</w:p>
        </w:tc>
        <w:tc>
          <w:tcPr>
            <w:tcW w:w="1377" w:type="dxa"/>
          </w:tcPr>
          <w:p w14:paraId="1F5BAAFE" w14:textId="52644E9D" w:rsidR="000A1C6A" w:rsidRPr="008B01E5" w:rsidRDefault="003A405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035675">
        <w:tc>
          <w:tcPr>
            <w:tcW w:w="8148" w:type="dxa"/>
            <w:gridSpan w:val="2"/>
          </w:tcPr>
          <w:p w14:paraId="4C25BBC1" w14:textId="1A8DF008" w:rsidR="00EB1FED" w:rsidRPr="008B01E5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</w:p>
        </w:tc>
        <w:tc>
          <w:tcPr>
            <w:tcW w:w="1377" w:type="dxa"/>
          </w:tcPr>
          <w:p w14:paraId="5EA0CBCE" w14:textId="77777777" w:rsidR="00EB1FED" w:rsidRPr="008B01E5" w:rsidRDefault="003A405D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035675">
        <w:tc>
          <w:tcPr>
            <w:tcW w:w="9525" w:type="dxa"/>
            <w:gridSpan w:val="3"/>
          </w:tcPr>
          <w:p w14:paraId="7A7E3239" w14:textId="77777777" w:rsidR="00EB1FED" w:rsidRDefault="00EB1FED" w:rsidP="00A92FBE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5659BF19" w14:textId="77777777" w:rsidR="00A92FBE" w:rsidRDefault="00A92FBE" w:rsidP="00A92FBE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11A2D93D" w14:textId="77777777" w:rsidR="00EB1FED" w:rsidRPr="008B01E5" w:rsidRDefault="00EB1FED" w:rsidP="00A92FBE">
            <w:pPr>
              <w:rPr>
                <w:rFonts w:ascii="Verdana" w:hAnsi="Verdana"/>
              </w:rPr>
            </w:pPr>
          </w:p>
        </w:tc>
      </w:tr>
      <w:tr w:rsidR="00A92FBE" w:rsidRPr="008B01E5" w14:paraId="539E5D2D" w14:textId="77777777" w:rsidTr="00035675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035675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3A405D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035675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696F7" w14:textId="77777777" w:rsidR="00502A0D" w:rsidRDefault="00502A0D">
      <w:r>
        <w:separator/>
      </w:r>
    </w:p>
  </w:endnote>
  <w:endnote w:type="continuationSeparator" w:id="0">
    <w:p w14:paraId="61B74114" w14:textId="77777777" w:rsidR="00502A0D" w:rsidRDefault="0050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379EC" w14:textId="7777777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3A405D">
      <w:rPr>
        <w:rStyle w:val="tevilkastrani"/>
        <w:b w:val="0"/>
        <w:noProof/>
        <w:sz w:val="20"/>
      </w:rPr>
      <w:t>4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F537D" w14:textId="77777777" w:rsidR="00502A0D" w:rsidRDefault="00502A0D">
      <w:r>
        <w:separator/>
      </w:r>
    </w:p>
  </w:footnote>
  <w:footnote w:type="continuationSeparator" w:id="0">
    <w:p w14:paraId="1443DB26" w14:textId="77777777" w:rsidR="00502A0D" w:rsidRDefault="00502A0D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0F963B15" w:rsidR="00212B5B" w:rsidRDefault="00212B5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F31390">
        <w:t>Metodologij</w:t>
      </w:r>
      <w:r>
        <w:t>a</w:t>
      </w:r>
      <w:r w:rsidRPr="00F31390">
        <w:t xml:space="preserve"> za določanje cene elektrike proizvodnih naprav in referenčnih stroškov proizvodnje elektrike proizvodnih naprav (sklep Ministrstva za infrastrukturo št. 430-26/2014/2 z dne 5. 12. 2016)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2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4"/>
  </w:num>
  <w:num w:numId="5">
    <w:abstractNumId w:val="7"/>
  </w:num>
  <w:num w:numId="6">
    <w:abstractNumId w:val="12"/>
  </w:num>
  <w:num w:numId="7">
    <w:abstractNumId w:val="1"/>
  </w:num>
  <w:num w:numId="8">
    <w:abstractNumId w:val="10"/>
  </w:num>
  <w:num w:numId="9">
    <w:abstractNumId w:val="11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0"/>
  </w:num>
  <w:num w:numId="21">
    <w:abstractNumId w:val="11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3"/>
  </w:num>
  <w:num w:numId="33">
    <w:abstractNumId w:val="9"/>
  </w:num>
  <w:num w:numId="34">
    <w:abstractNumId w:val="5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TuWJhaZHuE1rhivrPiFnoKCMcxK0FVuDkJ7bjn3KEt7IQQiHfqo1KLhVd02KQHSrRKnZqFm2K9oXRma3v/qVg==" w:salt="b6H+b0sxl3SnpzHpE+NitA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276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6E6D"/>
    <w:rsid w:val="00025712"/>
    <w:rsid w:val="000325B3"/>
    <w:rsid w:val="00035675"/>
    <w:rsid w:val="00046046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6EBC"/>
    <w:rsid w:val="001476F6"/>
    <w:rsid w:val="001711CC"/>
    <w:rsid w:val="0017653E"/>
    <w:rsid w:val="00184AE5"/>
    <w:rsid w:val="001A50D8"/>
    <w:rsid w:val="001B1542"/>
    <w:rsid w:val="001B2BF4"/>
    <w:rsid w:val="001B37CF"/>
    <w:rsid w:val="001B71D9"/>
    <w:rsid w:val="001E22E3"/>
    <w:rsid w:val="001F0BA7"/>
    <w:rsid w:val="00206BDE"/>
    <w:rsid w:val="0021226A"/>
    <w:rsid w:val="0021272E"/>
    <w:rsid w:val="00212B5B"/>
    <w:rsid w:val="0022003D"/>
    <w:rsid w:val="002420CF"/>
    <w:rsid w:val="00247C2A"/>
    <w:rsid w:val="00253C7B"/>
    <w:rsid w:val="00264037"/>
    <w:rsid w:val="0027003B"/>
    <w:rsid w:val="00274055"/>
    <w:rsid w:val="00281CFF"/>
    <w:rsid w:val="00285F9B"/>
    <w:rsid w:val="002A61E8"/>
    <w:rsid w:val="002B3C1B"/>
    <w:rsid w:val="002B7386"/>
    <w:rsid w:val="002B7AC8"/>
    <w:rsid w:val="002C47E9"/>
    <w:rsid w:val="002C6E28"/>
    <w:rsid w:val="002D0946"/>
    <w:rsid w:val="002D18A7"/>
    <w:rsid w:val="002E384B"/>
    <w:rsid w:val="002F0B8E"/>
    <w:rsid w:val="00301FF6"/>
    <w:rsid w:val="00307E03"/>
    <w:rsid w:val="0031223A"/>
    <w:rsid w:val="00315C85"/>
    <w:rsid w:val="003474B1"/>
    <w:rsid w:val="003541FC"/>
    <w:rsid w:val="00355891"/>
    <w:rsid w:val="003635A1"/>
    <w:rsid w:val="00367625"/>
    <w:rsid w:val="00371B6B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378AF"/>
    <w:rsid w:val="00440AA7"/>
    <w:rsid w:val="004431AB"/>
    <w:rsid w:val="0045656B"/>
    <w:rsid w:val="00461527"/>
    <w:rsid w:val="00476D8C"/>
    <w:rsid w:val="004A65B1"/>
    <w:rsid w:val="004B7391"/>
    <w:rsid w:val="004B7C11"/>
    <w:rsid w:val="004C7571"/>
    <w:rsid w:val="004E4619"/>
    <w:rsid w:val="004F1811"/>
    <w:rsid w:val="00502A0D"/>
    <w:rsid w:val="00502F56"/>
    <w:rsid w:val="00520ABA"/>
    <w:rsid w:val="005236DF"/>
    <w:rsid w:val="005343B9"/>
    <w:rsid w:val="00535538"/>
    <w:rsid w:val="00547BC2"/>
    <w:rsid w:val="005635BD"/>
    <w:rsid w:val="00566C92"/>
    <w:rsid w:val="00570FC2"/>
    <w:rsid w:val="00587A6D"/>
    <w:rsid w:val="005A79B2"/>
    <w:rsid w:val="005B1387"/>
    <w:rsid w:val="005B4A3C"/>
    <w:rsid w:val="005D6623"/>
    <w:rsid w:val="00611CC2"/>
    <w:rsid w:val="00613102"/>
    <w:rsid w:val="00615960"/>
    <w:rsid w:val="00623469"/>
    <w:rsid w:val="006403CF"/>
    <w:rsid w:val="006563F0"/>
    <w:rsid w:val="00660C10"/>
    <w:rsid w:val="00676E30"/>
    <w:rsid w:val="00682989"/>
    <w:rsid w:val="006A7CAA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40B32"/>
    <w:rsid w:val="00753264"/>
    <w:rsid w:val="00756D37"/>
    <w:rsid w:val="00771B92"/>
    <w:rsid w:val="00774240"/>
    <w:rsid w:val="007756DA"/>
    <w:rsid w:val="00777951"/>
    <w:rsid w:val="007A1306"/>
    <w:rsid w:val="007A74B7"/>
    <w:rsid w:val="007C5598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97B65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43D7"/>
    <w:rsid w:val="009763C4"/>
    <w:rsid w:val="00980528"/>
    <w:rsid w:val="009834B8"/>
    <w:rsid w:val="00984257"/>
    <w:rsid w:val="00993C3C"/>
    <w:rsid w:val="009C079B"/>
    <w:rsid w:val="009C2221"/>
    <w:rsid w:val="009C461A"/>
    <w:rsid w:val="009D2B76"/>
    <w:rsid w:val="00A1018C"/>
    <w:rsid w:val="00A2606F"/>
    <w:rsid w:val="00A40383"/>
    <w:rsid w:val="00A571CD"/>
    <w:rsid w:val="00A60A70"/>
    <w:rsid w:val="00A757F5"/>
    <w:rsid w:val="00A92FBE"/>
    <w:rsid w:val="00AA3A8D"/>
    <w:rsid w:val="00AA53EC"/>
    <w:rsid w:val="00AC345A"/>
    <w:rsid w:val="00AC3743"/>
    <w:rsid w:val="00AD5BDE"/>
    <w:rsid w:val="00AD6AE6"/>
    <w:rsid w:val="00AE34B9"/>
    <w:rsid w:val="00B03246"/>
    <w:rsid w:val="00B0728C"/>
    <w:rsid w:val="00B2264D"/>
    <w:rsid w:val="00B35A38"/>
    <w:rsid w:val="00B4774D"/>
    <w:rsid w:val="00B83AFD"/>
    <w:rsid w:val="00B9335D"/>
    <w:rsid w:val="00B96725"/>
    <w:rsid w:val="00B97D0B"/>
    <w:rsid w:val="00BA5717"/>
    <w:rsid w:val="00BC65A0"/>
    <w:rsid w:val="00BD05D9"/>
    <w:rsid w:val="00BE4B93"/>
    <w:rsid w:val="00BF734D"/>
    <w:rsid w:val="00C0332B"/>
    <w:rsid w:val="00C1375C"/>
    <w:rsid w:val="00C37293"/>
    <w:rsid w:val="00C372AE"/>
    <w:rsid w:val="00C373AD"/>
    <w:rsid w:val="00C52229"/>
    <w:rsid w:val="00C719BD"/>
    <w:rsid w:val="00C73785"/>
    <w:rsid w:val="00C9483C"/>
    <w:rsid w:val="00C94BF7"/>
    <w:rsid w:val="00C975CD"/>
    <w:rsid w:val="00CC6B3C"/>
    <w:rsid w:val="00CD2A63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65637"/>
    <w:rsid w:val="00D705B2"/>
    <w:rsid w:val="00D804A5"/>
    <w:rsid w:val="00D81FB8"/>
    <w:rsid w:val="00D85BBA"/>
    <w:rsid w:val="00D86D13"/>
    <w:rsid w:val="00DC6FFD"/>
    <w:rsid w:val="00DD512F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F5316"/>
    <w:rsid w:val="00F02EA6"/>
    <w:rsid w:val="00F20605"/>
    <w:rsid w:val="00F273F7"/>
    <w:rsid w:val="00F32F8D"/>
    <w:rsid w:val="00F42033"/>
    <w:rsid w:val="00F42B09"/>
    <w:rsid w:val="00F67239"/>
    <w:rsid w:val="00F76D28"/>
    <w:rsid w:val="00F83557"/>
    <w:rsid w:val="00F83E2A"/>
    <w:rsid w:val="00F8446F"/>
    <w:rsid w:val="00F93995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biwan\doc\Predloge\AGEN-dop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AC0AC8A4C714BD39D4353CF7489AA9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AA9755-BE85-4944-889B-CCD8425A930B}"/>
      </w:docPartPr>
      <w:docPartBody>
        <w:p w:rsidR="00165DDD" w:rsidRDefault="00105BE3" w:rsidP="00105BE3">
          <w:pPr>
            <w:pStyle w:val="4AC0AC8A4C714BD39D4353CF7489AA9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DC0F8A85A3848E9A5C9EBF46A143B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E342C9-89BA-4E56-B1EF-C3DE49A7DDE6}"/>
      </w:docPartPr>
      <w:docPartBody>
        <w:p w:rsidR="00165DDD" w:rsidRDefault="00105BE3" w:rsidP="00105BE3">
          <w:pPr>
            <w:pStyle w:val="5DC0F8A85A3848E9A5C9EBF46A143B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D7B9F596A4F4265A8C13FF91E3D89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97EC74C-7228-487B-A74D-C7B9C54891BC}"/>
      </w:docPartPr>
      <w:docPartBody>
        <w:p w:rsidR="00165DDD" w:rsidRDefault="00105BE3" w:rsidP="00105BE3">
          <w:pPr>
            <w:pStyle w:val="0D7B9F596A4F4265A8C13FF91E3D890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3149F8"/>
    <w:rsid w:val="00435E3D"/>
    <w:rsid w:val="00474067"/>
    <w:rsid w:val="0047507E"/>
    <w:rsid w:val="005E6F49"/>
    <w:rsid w:val="006931A6"/>
    <w:rsid w:val="006A2F76"/>
    <w:rsid w:val="007067E0"/>
    <w:rsid w:val="0076255E"/>
    <w:rsid w:val="007F610E"/>
    <w:rsid w:val="00A419A1"/>
    <w:rsid w:val="00B55AB2"/>
    <w:rsid w:val="00B6732F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05BE3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A0C49-7DD4-4932-975D-D9EA69F5A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29D06C-CA23-45DA-BACB-CA3E6332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AGEN-dopis.dotx</Template>
  <TotalTime>1</TotalTime>
  <Pages>4</Pages>
  <Words>353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Andrej Špec</cp:lastModifiedBy>
  <cp:revision>2</cp:revision>
  <cp:lastPrinted>2017-08-29T09:27:00Z</cp:lastPrinted>
  <dcterms:created xsi:type="dcterms:W3CDTF">2017-09-04T14:15:00Z</dcterms:created>
  <dcterms:modified xsi:type="dcterms:W3CDTF">2017-09-04T14:15:00Z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